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C4C88" w14:textId="3F507FF0" w:rsidR="00273D0C" w:rsidRDefault="00273D0C" w:rsidP="00273D0C">
      <w:pPr>
        <w:jc w:val="center"/>
      </w:pPr>
      <w:r>
        <w:t>Al Consiglio dell’Ordine degli Avvocati di Pavia</w:t>
      </w:r>
    </w:p>
    <w:p w14:paraId="1C654925" w14:textId="013CCAB6" w:rsidR="00273D0C" w:rsidRDefault="00273D0C" w:rsidP="00273D0C">
      <w:pPr>
        <w:jc w:val="center"/>
        <w:rPr>
          <w:b/>
          <w:bCs/>
        </w:rPr>
      </w:pPr>
      <w:r w:rsidRPr="00273D0C">
        <w:rPr>
          <w:b/>
          <w:bCs/>
        </w:rPr>
        <w:t>Allegato all’istanza per l’ammissione al patrocinio a spese dello Stato</w:t>
      </w:r>
    </w:p>
    <w:p w14:paraId="7D613703" w14:textId="5B67F4AB" w:rsidR="00273D0C" w:rsidRPr="00273D0C" w:rsidRDefault="00273D0C" w:rsidP="00273D0C">
      <w:pPr>
        <w:jc w:val="center"/>
      </w:pPr>
      <w:r>
        <w:t>di soggetto rappresentato da Curatore Speciale</w:t>
      </w:r>
    </w:p>
    <w:p w14:paraId="5E341726" w14:textId="77777777" w:rsidR="00273D0C" w:rsidRDefault="00273D0C" w:rsidP="00273D0C"/>
    <w:p w14:paraId="3D9C5B46" w14:textId="6DD5C4F3" w:rsidR="00273D0C" w:rsidRDefault="00273D0C" w:rsidP="00273D0C">
      <w:r>
        <w:t>Il/La sottoscritto/a _____________________________________________</w:t>
      </w:r>
    </w:p>
    <w:p w14:paraId="181277C8" w14:textId="1CC09E6C" w:rsidR="00273D0C" w:rsidRDefault="00273D0C" w:rsidP="00273D0C">
      <w:r>
        <w:tab/>
      </w:r>
      <w:r>
        <w:tab/>
      </w:r>
      <w:r>
        <w:tab/>
        <w:t>Cognome</w:t>
      </w:r>
      <w:r>
        <w:tab/>
      </w:r>
      <w:r>
        <w:tab/>
      </w:r>
      <w:r>
        <w:tab/>
      </w:r>
      <w:r>
        <w:tab/>
        <w:t>Nome</w:t>
      </w:r>
    </w:p>
    <w:p w14:paraId="1B8E2C57" w14:textId="7392D564" w:rsidR="00273D0C" w:rsidRDefault="00273D0C" w:rsidP="00273D0C">
      <w:r>
        <w:t>Luogo di nascita ______________________________________________</w:t>
      </w:r>
    </w:p>
    <w:p w14:paraId="2C497BA3" w14:textId="75584764" w:rsidR="00273D0C" w:rsidRDefault="00273D0C" w:rsidP="00273D0C">
      <w:r>
        <w:t>Stato ________________________________________________________</w:t>
      </w:r>
    </w:p>
    <w:p w14:paraId="647CB1FF" w14:textId="0B2DCE34" w:rsidR="00273D0C" w:rsidRDefault="00273D0C" w:rsidP="00273D0C">
      <w:r>
        <w:t>Codice Fiscale ________________________________________________</w:t>
      </w:r>
    </w:p>
    <w:p w14:paraId="4872731E" w14:textId="71D87FCF" w:rsidR="00273D0C" w:rsidRDefault="00273D0C" w:rsidP="00273D0C">
      <w:r>
        <w:t xml:space="preserve">Nella propria qualità di </w:t>
      </w:r>
    </w:p>
    <w:p w14:paraId="7B8B7543" w14:textId="5EE4BA8D" w:rsidR="00273D0C" w:rsidRDefault="00C77E1E" w:rsidP="00204935">
      <w:pPr>
        <w:numPr>
          <w:ilvl w:val="0"/>
          <w:numId w:val="2"/>
        </w:numPr>
      </w:pPr>
      <w:r>
        <w:t>TUTORE</w:t>
      </w:r>
    </w:p>
    <w:p w14:paraId="05BC36E0" w14:textId="7052E5FC" w:rsidR="00C77E1E" w:rsidRDefault="00C77E1E" w:rsidP="00204935">
      <w:pPr>
        <w:numPr>
          <w:ilvl w:val="0"/>
          <w:numId w:val="2"/>
        </w:numPr>
      </w:pPr>
      <w:r>
        <w:t>CURATORE SPECIALE</w:t>
      </w:r>
    </w:p>
    <w:p w14:paraId="20D32EB0" w14:textId="4FCAEAFC" w:rsidR="00273D0C" w:rsidRDefault="00C77E1E" w:rsidP="00273D0C">
      <w:r>
        <w:t>nominato dal Tribunale con provvedimento che si allega in copia, fa istanza di ammissione al beneficio del patrocinio a spese dello stato in nome e per conto di:</w:t>
      </w:r>
    </w:p>
    <w:p w14:paraId="0A5A536F" w14:textId="3DC7971F" w:rsidR="00C77E1E" w:rsidRDefault="00C77E1E" w:rsidP="00273D0C">
      <w:r>
        <w:t>____________________________________________________________</w:t>
      </w:r>
    </w:p>
    <w:p w14:paraId="37C9D861" w14:textId="14FE4F01" w:rsidR="00C77E1E" w:rsidRDefault="00C77E1E" w:rsidP="00273D0C">
      <w:r>
        <w:tab/>
      </w:r>
      <w:r>
        <w:tab/>
        <w:t xml:space="preserve">Cognome </w:t>
      </w:r>
      <w:r>
        <w:tab/>
      </w:r>
      <w:r>
        <w:tab/>
      </w:r>
      <w:r>
        <w:tab/>
      </w:r>
      <w:r>
        <w:tab/>
      </w:r>
      <w:r>
        <w:tab/>
        <w:t>Nome</w:t>
      </w:r>
    </w:p>
    <w:p w14:paraId="0A78C231" w14:textId="2CFD5DC6" w:rsidR="00C77E1E" w:rsidRDefault="00C77E1E" w:rsidP="00273D0C">
      <w:r>
        <w:t>Luogo di nascita ______________________________________________</w:t>
      </w:r>
    </w:p>
    <w:p w14:paraId="0B25C1EF" w14:textId="0E4C2ED2" w:rsidR="00C77E1E" w:rsidRDefault="00C77E1E" w:rsidP="00273D0C">
      <w:r>
        <w:t>Stato _______________________________________________________</w:t>
      </w:r>
    </w:p>
    <w:p w14:paraId="523B6F6D" w14:textId="4E1C6C54" w:rsidR="00C77E1E" w:rsidRDefault="00C77E1E" w:rsidP="00273D0C">
      <w:r>
        <w:t>Data di nascita __________________ Cittadinanza ___________________</w:t>
      </w:r>
    </w:p>
    <w:p w14:paraId="1EE246C6" w14:textId="1585404C" w:rsidR="00C77E1E" w:rsidRDefault="00C77E1E" w:rsidP="00273D0C">
      <w:r>
        <w:t>Codice Fiscale ________________________________________________</w:t>
      </w:r>
    </w:p>
    <w:p w14:paraId="0BE03B41" w14:textId="7A7F4ED2" w:rsidR="00C77E1E" w:rsidRDefault="00C77E1E" w:rsidP="00273D0C">
      <w:r>
        <w:t>Con riferimento all’anno precedente a quello di presentazione della presente istanza,</w:t>
      </w:r>
    </w:p>
    <w:p w14:paraId="6DD8A997" w14:textId="55468C6D" w:rsidR="00C77E1E" w:rsidRDefault="00C77E1E" w:rsidP="00C77E1E">
      <w:pPr>
        <w:jc w:val="center"/>
      </w:pPr>
      <w:r>
        <w:t>dichiara inoltre che:</w:t>
      </w:r>
    </w:p>
    <w:p w14:paraId="49133495" w14:textId="1163D592" w:rsidR="00273D0C" w:rsidRDefault="00C77E1E" w:rsidP="00C77E1E">
      <w:pPr>
        <w:numPr>
          <w:ilvl w:val="0"/>
          <w:numId w:val="1"/>
        </w:numPr>
      </w:pPr>
      <w:r>
        <w:t>per quanto a propria conoscenza all’esito degli accertamenti eseguiti nei limiti dei poteri conferiti e con le modalità di legge, il reddito del soggetto rappresentato è stato pari a € ________________ o, comunque, inferiore ai limiti di reddito per l’ammissione al beneficio</w:t>
      </w:r>
      <w:r w:rsidR="00204935">
        <w:t>;</w:t>
      </w:r>
    </w:p>
    <w:p w14:paraId="5DDBAB2D" w14:textId="690E159D" w:rsidR="00204935" w:rsidRDefault="00204935" w:rsidP="00C77E1E">
      <w:pPr>
        <w:numPr>
          <w:ilvl w:val="0"/>
          <w:numId w:val="1"/>
        </w:numPr>
      </w:pPr>
      <w:r>
        <w:t>per quanto a propria conoscenza, i familiari conviventi con il soggetto rappresentato sono i seguenti:</w:t>
      </w:r>
    </w:p>
    <w:tbl>
      <w:tblPr>
        <w:tblStyle w:val="Grigliatabella"/>
        <w:tblW w:w="0" w:type="auto"/>
        <w:tblInd w:w="38" w:type="dxa"/>
        <w:tblLook w:val="04A0" w:firstRow="1" w:lastRow="0" w:firstColumn="1" w:lastColumn="0" w:noHBand="0" w:noVBand="1"/>
      </w:tblPr>
      <w:tblGrid>
        <w:gridCol w:w="441"/>
        <w:gridCol w:w="8016"/>
      </w:tblGrid>
      <w:tr w:rsidR="00204935" w14:paraId="5A60C198" w14:textId="77777777" w:rsidTr="00204935">
        <w:tc>
          <w:tcPr>
            <w:tcW w:w="637" w:type="dxa"/>
          </w:tcPr>
          <w:p w14:paraId="2EC60C32" w14:textId="429139B9" w:rsidR="00204935" w:rsidRPr="00204935" w:rsidRDefault="00204935" w:rsidP="00204935">
            <w:pPr>
              <w:jc w:val="center"/>
              <w:rPr>
                <w:b/>
                <w:bCs/>
              </w:rPr>
            </w:pPr>
            <w:r>
              <w:rPr>
                <w:b/>
                <w:bCs/>
              </w:rPr>
              <w:t>1</w:t>
            </w:r>
          </w:p>
        </w:tc>
        <w:tc>
          <w:tcPr>
            <w:tcW w:w="8008" w:type="dxa"/>
          </w:tcPr>
          <w:p w14:paraId="79EB09B2" w14:textId="77777777" w:rsidR="00204935" w:rsidRDefault="00204935" w:rsidP="00273D0C">
            <w:pPr>
              <w:rPr>
                <w:sz w:val="24"/>
                <w:szCs w:val="24"/>
              </w:rPr>
            </w:pPr>
            <w:r>
              <w:rPr>
                <w:sz w:val="24"/>
                <w:szCs w:val="24"/>
              </w:rPr>
              <w:t>COGNOME__________________________NOME_______________________</w:t>
            </w:r>
          </w:p>
          <w:p w14:paraId="34C5B69F" w14:textId="77777777" w:rsidR="00204935" w:rsidRDefault="00204935" w:rsidP="00273D0C">
            <w:pPr>
              <w:rPr>
                <w:sz w:val="24"/>
                <w:szCs w:val="24"/>
              </w:rPr>
            </w:pPr>
            <w:r>
              <w:rPr>
                <w:sz w:val="24"/>
                <w:szCs w:val="24"/>
              </w:rPr>
              <w:t>Parentela ______________________Reddito (se noto) annuo €</w:t>
            </w:r>
          </w:p>
          <w:p w14:paraId="35F6C022" w14:textId="77777777" w:rsidR="00204935" w:rsidRDefault="00204935" w:rsidP="00273D0C">
            <w:pPr>
              <w:rPr>
                <w:sz w:val="24"/>
                <w:szCs w:val="24"/>
              </w:rPr>
            </w:pPr>
            <w:r>
              <w:rPr>
                <w:sz w:val="24"/>
                <w:szCs w:val="24"/>
              </w:rPr>
              <w:lastRenderedPageBreak/>
              <w:t>______________________________________________</w:t>
            </w:r>
          </w:p>
          <w:p w14:paraId="3BFBFE52" w14:textId="77777777" w:rsidR="00204935" w:rsidRDefault="00204935" w:rsidP="00204935">
            <w:pPr>
              <w:rPr>
                <w:sz w:val="24"/>
                <w:szCs w:val="24"/>
              </w:rPr>
            </w:pPr>
            <w:r>
              <w:rPr>
                <w:sz w:val="24"/>
                <w:szCs w:val="24"/>
              </w:rPr>
              <w:t xml:space="preserve">                 In conflitto con il soggetto rappresentato</w:t>
            </w:r>
          </w:p>
          <w:p w14:paraId="28A8417D" w14:textId="77777777" w:rsidR="00204935" w:rsidRDefault="00204935" w:rsidP="00204935">
            <w:pPr>
              <w:numPr>
                <w:ilvl w:val="0"/>
                <w:numId w:val="3"/>
              </w:numPr>
              <w:rPr>
                <w:sz w:val="24"/>
                <w:szCs w:val="24"/>
              </w:rPr>
            </w:pPr>
            <w:r>
              <w:rPr>
                <w:sz w:val="24"/>
                <w:szCs w:val="24"/>
              </w:rPr>
              <w:t>SI</w:t>
            </w:r>
          </w:p>
          <w:p w14:paraId="7ECEB0C7" w14:textId="4863D752" w:rsidR="00204935" w:rsidRPr="00204935" w:rsidRDefault="00204935" w:rsidP="00204935">
            <w:pPr>
              <w:numPr>
                <w:ilvl w:val="0"/>
                <w:numId w:val="3"/>
              </w:numPr>
              <w:rPr>
                <w:sz w:val="24"/>
                <w:szCs w:val="24"/>
              </w:rPr>
            </w:pPr>
            <w:r>
              <w:rPr>
                <w:sz w:val="24"/>
                <w:szCs w:val="24"/>
              </w:rPr>
              <w:t>NO</w:t>
            </w:r>
          </w:p>
        </w:tc>
      </w:tr>
      <w:tr w:rsidR="00204935" w14:paraId="3B63E78A" w14:textId="77777777" w:rsidTr="00204935">
        <w:tc>
          <w:tcPr>
            <w:tcW w:w="637" w:type="dxa"/>
          </w:tcPr>
          <w:p w14:paraId="4CEFD56F" w14:textId="394830D8" w:rsidR="00204935" w:rsidRPr="00204935" w:rsidRDefault="00204935" w:rsidP="00204935">
            <w:pPr>
              <w:jc w:val="center"/>
              <w:rPr>
                <w:b/>
                <w:bCs/>
                <w:sz w:val="24"/>
                <w:szCs w:val="24"/>
              </w:rPr>
            </w:pPr>
            <w:r>
              <w:rPr>
                <w:b/>
                <w:bCs/>
                <w:sz w:val="24"/>
                <w:szCs w:val="24"/>
              </w:rPr>
              <w:lastRenderedPageBreak/>
              <w:t>2</w:t>
            </w:r>
          </w:p>
        </w:tc>
        <w:tc>
          <w:tcPr>
            <w:tcW w:w="8008" w:type="dxa"/>
          </w:tcPr>
          <w:p w14:paraId="3A588312" w14:textId="77777777" w:rsidR="00204935" w:rsidRDefault="00204935" w:rsidP="00204935">
            <w:pPr>
              <w:rPr>
                <w:sz w:val="24"/>
                <w:szCs w:val="24"/>
              </w:rPr>
            </w:pPr>
            <w:r>
              <w:rPr>
                <w:sz w:val="24"/>
                <w:szCs w:val="24"/>
              </w:rPr>
              <w:t>COGNOME__________________________NOME_______________________</w:t>
            </w:r>
          </w:p>
          <w:p w14:paraId="70A92EC4" w14:textId="77777777" w:rsidR="00204935" w:rsidRDefault="00204935" w:rsidP="00204935">
            <w:pPr>
              <w:rPr>
                <w:sz w:val="24"/>
                <w:szCs w:val="24"/>
              </w:rPr>
            </w:pPr>
            <w:r>
              <w:rPr>
                <w:sz w:val="24"/>
                <w:szCs w:val="24"/>
              </w:rPr>
              <w:t>Parentela ______________________Reddito (se noto) annuo €</w:t>
            </w:r>
          </w:p>
          <w:p w14:paraId="2573FE41" w14:textId="77777777" w:rsidR="00204935" w:rsidRDefault="00204935" w:rsidP="00204935">
            <w:pPr>
              <w:rPr>
                <w:sz w:val="24"/>
                <w:szCs w:val="24"/>
              </w:rPr>
            </w:pPr>
            <w:r>
              <w:rPr>
                <w:sz w:val="24"/>
                <w:szCs w:val="24"/>
              </w:rPr>
              <w:t>______________________________________________</w:t>
            </w:r>
          </w:p>
          <w:p w14:paraId="6DEDD090" w14:textId="77777777" w:rsidR="00204935" w:rsidRDefault="00204935" w:rsidP="00204935">
            <w:pPr>
              <w:rPr>
                <w:sz w:val="24"/>
                <w:szCs w:val="24"/>
              </w:rPr>
            </w:pPr>
            <w:r>
              <w:rPr>
                <w:sz w:val="24"/>
                <w:szCs w:val="24"/>
              </w:rPr>
              <w:t xml:space="preserve">                 In conflitto con il soggetto rappresentato</w:t>
            </w:r>
          </w:p>
          <w:p w14:paraId="152CC612" w14:textId="77777777" w:rsidR="00204935" w:rsidRDefault="00204935" w:rsidP="00204935">
            <w:pPr>
              <w:numPr>
                <w:ilvl w:val="0"/>
                <w:numId w:val="3"/>
              </w:numPr>
              <w:rPr>
                <w:sz w:val="24"/>
                <w:szCs w:val="24"/>
              </w:rPr>
            </w:pPr>
            <w:r>
              <w:rPr>
                <w:sz w:val="24"/>
                <w:szCs w:val="24"/>
              </w:rPr>
              <w:t>SI</w:t>
            </w:r>
          </w:p>
          <w:p w14:paraId="27DBEEC6" w14:textId="5C17B94E" w:rsidR="00204935" w:rsidRPr="00204935" w:rsidRDefault="00204935" w:rsidP="00204935">
            <w:pPr>
              <w:numPr>
                <w:ilvl w:val="0"/>
                <w:numId w:val="3"/>
              </w:numPr>
              <w:rPr>
                <w:sz w:val="24"/>
                <w:szCs w:val="24"/>
              </w:rPr>
            </w:pPr>
            <w:r>
              <w:rPr>
                <w:sz w:val="24"/>
                <w:szCs w:val="24"/>
              </w:rPr>
              <w:t>NO</w:t>
            </w:r>
          </w:p>
        </w:tc>
      </w:tr>
      <w:tr w:rsidR="00204935" w14:paraId="60B577B4" w14:textId="77777777" w:rsidTr="00204935">
        <w:tc>
          <w:tcPr>
            <w:tcW w:w="637" w:type="dxa"/>
          </w:tcPr>
          <w:p w14:paraId="02B66929" w14:textId="71B7671E" w:rsidR="00204935" w:rsidRPr="00204935" w:rsidRDefault="00204935" w:rsidP="00204935">
            <w:pPr>
              <w:jc w:val="center"/>
              <w:rPr>
                <w:b/>
                <w:bCs/>
                <w:sz w:val="24"/>
                <w:szCs w:val="24"/>
              </w:rPr>
            </w:pPr>
            <w:r>
              <w:rPr>
                <w:b/>
                <w:bCs/>
                <w:sz w:val="24"/>
                <w:szCs w:val="24"/>
              </w:rPr>
              <w:t>3</w:t>
            </w:r>
          </w:p>
        </w:tc>
        <w:tc>
          <w:tcPr>
            <w:tcW w:w="8008" w:type="dxa"/>
          </w:tcPr>
          <w:p w14:paraId="23FBEE26" w14:textId="77777777" w:rsidR="00204935" w:rsidRDefault="00204935" w:rsidP="00204935">
            <w:pPr>
              <w:rPr>
                <w:sz w:val="24"/>
                <w:szCs w:val="24"/>
              </w:rPr>
            </w:pPr>
            <w:r>
              <w:rPr>
                <w:sz w:val="24"/>
                <w:szCs w:val="24"/>
              </w:rPr>
              <w:t>COGNOME__________________________NOME_______________________</w:t>
            </w:r>
          </w:p>
          <w:p w14:paraId="12EBF236" w14:textId="77777777" w:rsidR="00204935" w:rsidRDefault="00204935" w:rsidP="00204935">
            <w:pPr>
              <w:rPr>
                <w:sz w:val="24"/>
                <w:szCs w:val="24"/>
              </w:rPr>
            </w:pPr>
            <w:r>
              <w:rPr>
                <w:sz w:val="24"/>
                <w:szCs w:val="24"/>
              </w:rPr>
              <w:t>Parentela ______________________Reddito (se noto) annuo €</w:t>
            </w:r>
          </w:p>
          <w:p w14:paraId="00B7C342" w14:textId="77777777" w:rsidR="00204935" w:rsidRDefault="00204935" w:rsidP="00204935">
            <w:pPr>
              <w:rPr>
                <w:sz w:val="24"/>
                <w:szCs w:val="24"/>
              </w:rPr>
            </w:pPr>
            <w:r>
              <w:rPr>
                <w:sz w:val="24"/>
                <w:szCs w:val="24"/>
              </w:rPr>
              <w:t>______________________________________________</w:t>
            </w:r>
          </w:p>
          <w:p w14:paraId="24CA72F3" w14:textId="77777777" w:rsidR="00204935" w:rsidRDefault="00204935" w:rsidP="00204935">
            <w:pPr>
              <w:rPr>
                <w:sz w:val="24"/>
                <w:szCs w:val="24"/>
              </w:rPr>
            </w:pPr>
            <w:r>
              <w:rPr>
                <w:sz w:val="24"/>
                <w:szCs w:val="24"/>
              </w:rPr>
              <w:t xml:space="preserve">                 In conflitto con il soggetto rappresentato</w:t>
            </w:r>
          </w:p>
          <w:p w14:paraId="5457C316" w14:textId="77777777" w:rsidR="00204935" w:rsidRDefault="00204935" w:rsidP="00204935">
            <w:pPr>
              <w:numPr>
                <w:ilvl w:val="0"/>
                <w:numId w:val="3"/>
              </w:numPr>
              <w:rPr>
                <w:sz w:val="24"/>
                <w:szCs w:val="24"/>
              </w:rPr>
            </w:pPr>
            <w:r>
              <w:rPr>
                <w:sz w:val="24"/>
                <w:szCs w:val="24"/>
              </w:rPr>
              <w:t>SI</w:t>
            </w:r>
          </w:p>
          <w:p w14:paraId="2AECFD12" w14:textId="3D53D679" w:rsidR="00204935" w:rsidRPr="00204935" w:rsidRDefault="00204935" w:rsidP="00204935">
            <w:pPr>
              <w:numPr>
                <w:ilvl w:val="0"/>
                <w:numId w:val="3"/>
              </w:numPr>
              <w:rPr>
                <w:sz w:val="24"/>
                <w:szCs w:val="24"/>
              </w:rPr>
            </w:pPr>
            <w:r>
              <w:rPr>
                <w:sz w:val="24"/>
                <w:szCs w:val="24"/>
              </w:rPr>
              <w:t>NO</w:t>
            </w:r>
          </w:p>
        </w:tc>
      </w:tr>
      <w:tr w:rsidR="00204935" w14:paraId="6D0E0136" w14:textId="77777777" w:rsidTr="00204935">
        <w:tc>
          <w:tcPr>
            <w:tcW w:w="637" w:type="dxa"/>
          </w:tcPr>
          <w:p w14:paraId="2CBE0EE8" w14:textId="45E408BF" w:rsidR="00204935" w:rsidRPr="00204935" w:rsidRDefault="00204935" w:rsidP="00204935">
            <w:pPr>
              <w:jc w:val="center"/>
              <w:rPr>
                <w:b/>
                <w:bCs/>
                <w:sz w:val="24"/>
                <w:szCs w:val="24"/>
              </w:rPr>
            </w:pPr>
            <w:r>
              <w:rPr>
                <w:b/>
                <w:bCs/>
                <w:sz w:val="24"/>
                <w:szCs w:val="24"/>
              </w:rPr>
              <w:t>4</w:t>
            </w:r>
          </w:p>
        </w:tc>
        <w:tc>
          <w:tcPr>
            <w:tcW w:w="8008" w:type="dxa"/>
          </w:tcPr>
          <w:p w14:paraId="5830547D" w14:textId="77777777" w:rsidR="00204935" w:rsidRDefault="00204935" w:rsidP="00204935">
            <w:pPr>
              <w:rPr>
                <w:sz w:val="24"/>
                <w:szCs w:val="24"/>
              </w:rPr>
            </w:pPr>
            <w:r>
              <w:rPr>
                <w:sz w:val="24"/>
                <w:szCs w:val="24"/>
              </w:rPr>
              <w:t>COGNOME__________________________NOME_______________________</w:t>
            </w:r>
          </w:p>
          <w:p w14:paraId="512615BA" w14:textId="77777777" w:rsidR="00204935" w:rsidRDefault="00204935" w:rsidP="00204935">
            <w:pPr>
              <w:rPr>
                <w:sz w:val="24"/>
                <w:szCs w:val="24"/>
              </w:rPr>
            </w:pPr>
            <w:r>
              <w:rPr>
                <w:sz w:val="24"/>
                <w:szCs w:val="24"/>
              </w:rPr>
              <w:t>Parentela ______________________Reddito (se noto) annuo €</w:t>
            </w:r>
          </w:p>
          <w:p w14:paraId="3D1C6400" w14:textId="77777777" w:rsidR="00204935" w:rsidRDefault="00204935" w:rsidP="00204935">
            <w:pPr>
              <w:rPr>
                <w:sz w:val="24"/>
                <w:szCs w:val="24"/>
              </w:rPr>
            </w:pPr>
            <w:r>
              <w:rPr>
                <w:sz w:val="24"/>
                <w:szCs w:val="24"/>
              </w:rPr>
              <w:t>______________________________________________</w:t>
            </w:r>
          </w:p>
          <w:p w14:paraId="05352F44" w14:textId="77777777" w:rsidR="00204935" w:rsidRDefault="00204935" w:rsidP="00204935">
            <w:pPr>
              <w:rPr>
                <w:sz w:val="24"/>
                <w:szCs w:val="24"/>
              </w:rPr>
            </w:pPr>
            <w:r>
              <w:rPr>
                <w:sz w:val="24"/>
                <w:szCs w:val="24"/>
              </w:rPr>
              <w:t xml:space="preserve">                 In conflitto con il soggetto rappresentato</w:t>
            </w:r>
          </w:p>
          <w:p w14:paraId="5D519526" w14:textId="77777777" w:rsidR="00204935" w:rsidRDefault="00204935" w:rsidP="00204935">
            <w:pPr>
              <w:numPr>
                <w:ilvl w:val="0"/>
                <w:numId w:val="3"/>
              </w:numPr>
              <w:rPr>
                <w:sz w:val="24"/>
                <w:szCs w:val="24"/>
              </w:rPr>
            </w:pPr>
            <w:r>
              <w:rPr>
                <w:sz w:val="24"/>
                <w:szCs w:val="24"/>
              </w:rPr>
              <w:t>SI</w:t>
            </w:r>
          </w:p>
          <w:p w14:paraId="124E9DF2" w14:textId="3B3437E8" w:rsidR="00204935" w:rsidRPr="00204935" w:rsidRDefault="00204935" w:rsidP="00204935">
            <w:pPr>
              <w:numPr>
                <w:ilvl w:val="0"/>
                <w:numId w:val="3"/>
              </w:numPr>
              <w:rPr>
                <w:sz w:val="24"/>
                <w:szCs w:val="24"/>
              </w:rPr>
            </w:pPr>
            <w:r>
              <w:rPr>
                <w:sz w:val="24"/>
                <w:szCs w:val="24"/>
              </w:rPr>
              <w:t>NO</w:t>
            </w:r>
          </w:p>
        </w:tc>
      </w:tr>
    </w:tbl>
    <w:p w14:paraId="134FA260" w14:textId="3EB496E6" w:rsidR="00C77E1E" w:rsidRDefault="00C77E1E" w:rsidP="00273D0C"/>
    <w:p w14:paraId="7B27985C" w14:textId="37B34499" w:rsidR="00204935" w:rsidRDefault="00204935" w:rsidP="00273D0C">
      <w:r>
        <w:t>Data e luogo, ……….</w:t>
      </w:r>
    </w:p>
    <w:p w14:paraId="0C0D223A" w14:textId="232C0906" w:rsidR="0093014B" w:rsidRDefault="0093014B" w:rsidP="00273D0C">
      <w:r>
        <w:tab/>
      </w:r>
      <w:r>
        <w:tab/>
      </w:r>
      <w:r>
        <w:tab/>
      </w:r>
      <w:r>
        <w:tab/>
      </w:r>
      <w:r>
        <w:tab/>
      </w:r>
      <w:r>
        <w:tab/>
        <w:t>________________________________</w:t>
      </w:r>
    </w:p>
    <w:p w14:paraId="4C82F381" w14:textId="61F34DA9" w:rsidR="0093014B" w:rsidRPr="0093014B" w:rsidRDefault="0093014B" w:rsidP="00273D0C">
      <w:pPr>
        <w:rPr>
          <w:sz w:val="24"/>
          <w:szCs w:val="24"/>
        </w:rPr>
      </w:pPr>
      <w:r>
        <w:tab/>
      </w:r>
      <w:r>
        <w:tab/>
      </w:r>
      <w:r>
        <w:tab/>
      </w:r>
      <w:r>
        <w:tab/>
      </w:r>
      <w:r>
        <w:tab/>
      </w:r>
      <w:r>
        <w:tab/>
        <w:t xml:space="preserve">     </w:t>
      </w:r>
      <w:r w:rsidRPr="0093014B">
        <w:rPr>
          <w:sz w:val="24"/>
          <w:szCs w:val="24"/>
        </w:rPr>
        <w:t>Firma del Tutore/Curatore Speciale</w:t>
      </w:r>
    </w:p>
    <w:p w14:paraId="271FDBE7" w14:textId="77777777" w:rsidR="0093014B" w:rsidRDefault="0093014B" w:rsidP="00273D0C"/>
    <w:tbl>
      <w:tblPr>
        <w:tblStyle w:val="Grigliatabella"/>
        <w:tblW w:w="0" w:type="auto"/>
        <w:tblInd w:w="38" w:type="dxa"/>
        <w:tblLook w:val="04A0" w:firstRow="1" w:lastRow="0" w:firstColumn="1" w:lastColumn="0" w:noHBand="0" w:noVBand="1"/>
      </w:tblPr>
      <w:tblGrid>
        <w:gridCol w:w="8457"/>
      </w:tblGrid>
      <w:tr w:rsidR="0093014B" w14:paraId="731CEC7C" w14:textId="77777777" w:rsidTr="0093014B">
        <w:tc>
          <w:tcPr>
            <w:tcW w:w="8645" w:type="dxa"/>
          </w:tcPr>
          <w:p w14:paraId="4C4AF81A" w14:textId="78638AAE" w:rsidR="0093014B" w:rsidRPr="0093014B" w:rsidRDefault="0093014B" w:rsidP="00273D0C">
            <w:pPr>
              <w:rPr>
                <w:sz w:val="20"/>
              </w:rPr>
            </w:pPr>
            <w:r>
              <w:rPr>
                <w:b/>
                <w:bCs/>
                <w:sz w:val="20"/>
              </w:rPr>
              <w:t>Informativa Privacy.</w:t>
            </w:r>
            <w:r>
              <w:rPr>
                <w:sz w:val="20"/>
              </w:rPr>
              <w:t xml:space="preserve"> L’ordine degli Avvocati di Pavia (con sede a Pavia in Piazza del Tribunale n. 1, </w:t>
            </w:r>
            <w:r w:rsidR="005854EE">
              <w:rPr>
                <w:sz w:val="20"/>
              </w:rPr>
              <w:t>segreteriaordineavvocatipavia@puntopec.it</w:t>
            </w:r>
            <w:r>
              <w:rPr>
                <w:sz w:val="20"/>
              </w:rPr>
              <w:t xml:space="preserve">) tratterà i dati forniti nel presente modulo e gli altri eventualmente acquisiti, al fine di svolgere gli adempimenti legali ai fini della decisione sulla istanza di ammissione al patrocinio a spese dello Stato. Le basi giuridiche del trattamento sono pertanto costituite dall’esecuzione di un compito di interesse pubblico e da motivi di interesse pubblico rilevanti i dati personali di cui sopra non saranno diffusi e saranno comunicati, nei casi previsti dalla legge, a soggetti terzi, quali l’Autorità Giudiziaria, l’Autorità di P.S., l’Agenzia delle Entrate ed i soggetti presso i quali </w:t>
            </w:r>
            <w:r>
              <w:rPr>
                <w:sz w:val="20"/>
              </w:rPr>
              <w:lastRenderedPageBreak/>
              <w:t>devono essere eseguiti i controlli previsti ai sensi degli artt. 71 e 76 del dpr 445/00. Il trattamento sarà svolto con modalità cartacee e/o informatiche, da soggetti appositamente autorizzati e/o da soggetti designati in qualità di responsabili del trattamento, ai sensi degli artt. 28 e 29 del Reg. UE 2016/769. Il conferimento dei dati non è obbligatorio ma, in mancanza, non sar</w:t>
            </w:r>
            <w:r w:rsidR="002F4A92">
              <w:rPr>
                <w:sz w:val="20"/>
              </w:rPr>
              <w:t xml:space="preserve">à possibile istruire e/o decidere l’istanza. I dati saranno conservati per il tempo previsto dalla legge per la conservazione dei documenti pubblici. L’interessato potrà accedere ai dati e al trattamento, potrà, nei casi previsti dalla legge, ottenere la rettifica e la cancellazione dei dati, e potrà chiedere la limitazione od opporsi allo stesso, nonché proporre reclamo all’Autorità di controllo dello Stato Ue in cui l’interessato risiede, in cui lavora o in cui è avvenuta la violazione. Il Responsabile della protezione dei dati (DPO) è contattabile all’indirizzo e-mail </w:t>
            </w:r>
            <w:hyperlink r:id="rId8" w:history="1">
              <w:r w:rsidR="005854EE" w:rsidRPr="00B00246">
                <w:rPr>
                  <w:rStyle w:val="Collegamentoipertestuale"/>
                  <w:sz w:val="20"/>
                </w:rPr>
                <w:t>alice.pisapia@coleurope.eu</w:t>
              </w:r>
            </w:hyperlink>
            <w:r w:rsidR="005854EE">
              <w:rPr>
                <w:sz w:val="20"/>
              </w:rPr>
              <w:t xml:space="preserve"> – </w:t>
            </w:r>
            <w:hyperlink r:id="rId9" w:history="1">
              <w:r w:rsidR="005854EE" w:rsidRPr="00B00246">
                <w:rPr>
                  <w:rStyle w:val="Collegamentoipertestuale"/>
                  <w:sz w:val="20"/>
                </w:rPr>
                <w:t>alice.pisapia@milano.pecavvocati.it</w:t>
              </w:r>
            </w:hyperlink>
            <w:r w:rsidR="005854EE">
              <w:rPr>
                <w:sz w:val="20"/>
              </w:rPr>
              <w:t xml:space="preserve"> </w:t>
            </w:r>
          </w:p>
        </w:tc>
      </w:tr>
    </w:tbl>
    <w:p w14:paraId="404C882B" w14:textId="77777777" w:rsidR="00204935" w:rsidRDefault="00204935" w:rsidP="00273D0C"/>
    <w:p w14:paraId="43B5DC8C" w14:textId="6CEEDD0D" w:rsidR="00204935" w:rsidRDefault="002F4A92" w:rsidP="00273D0C">
      <w:r>
        <w:t>IL RICHIEDENTE SI IMPEGNA</w:t>
      </w:r>
    </w:p>
    <w:p w14:paraId="6B0DE71E" w14:textId="35DDD5B0" w:rsidR="002F4A92" w:rsidRDefault="002F4A92" w:rsidP="00273D0C">
      <w:r>
        <w:t>a comunicare, fino a che il processo non sia definitivo, le variazioni rilevanti dei limiti di reddito, verificatesi nell’anno precedente, entro trenta giorni dalla scadenza del termine di un anno, dalla data di presentazione dell’istanza o della eventuale precedente comunicazione di variazione direttamente al giudice procedente:</w:t>
      </w:r>
    </w:p>
    <w:p w14:paraId="461A03CD" w14:textId="77777777" w:rsidR="002F4A92" w:rsidRDefault="002F4A92" w:rsidP="00273D0C"/>
    <w:p w14:paraId="700233CA" w14:textId="1F20CE9B" w:rsidR="002F4A92" w:rsidRPr="002F4A92" w:rsidRDefault="002F4A92" w:rsidP="00273D0C">
      <w:pPr>
        <w:rPr>
          <w:sz w:val="22"/>
          <w:szCs w:val="22"/>
        </w:rPr>
      </w:pPr>
      <w:r>
        <w:rPr>
          <w:sz w:val="22"/>
          <w:szCs w:val="22"/>
        </w:rPr>
        <w:t>La presente vale come dichiarazione sostitutiva di certificazione (art. 46 – comma 1, lett. O – DPR 445/2000).</w:t>
      </w:r>
    </w:p>
    <w:p w14:paraId="2AA4C082" w14:textId="7EB1DB90" w:rsidR="002F4A92" w:rsidRDefault="002F4A92" w:rsidP="00273D0C">
      <w:r>
        <w:tab/>
      </w:r>
      <w:r>
        <w:tab/>
      </w:r>
      <w:r>
        <w:tab/>
      </w:r>
      <w:r>
        <w:tab/>
      </w:r>
      <w:r>
        <w:tab/>
      </w:r>
      <w:r>
        <w:tab/>
      </w:r>
      <w:r>
        <w:tab/>
        <w:t>__________________________</w:t>
      </w:r>
    </w:p>
    <w:p w14:paraId="4383ED27" w14:textId="7B247A86" w:rsidR="002F4A92" w:rsidRDefault="002F4A92" w:rsidP="00273D0C">
      <w:r>
        <w:tab/>
      </w:r>
      <w:r>
        <w:tab/>
      </w:r>
      <w:r>
        <w:tab/>
      </w:r>
      <w:r>
        <w:tab/>
      </w:r>
      <w:r>
        <w:tab/>
      </w:r>
      <w:r>
        <w:tab/>
      </w:r>
      <w:r>
        <w:tab/>
      </w:r>
      <w:r w:rsidR="00D27042">
        <w:t xml:space="preserve">        </w:t>
      </w:r>
      <w:r>
        <w:t>(firma del richiedente)</w:t>
      </w:r>
    </w:p>
    <w:p w14:paraId="702F49EF" w14:textId="77777777" w:rsidR="00D27042" w:rsidRDefault="00D27042" w:rsidP="00273D0C"/>
    <w:p w14:paraId="0128F1B7" w14:textId="63FCB16B" w:rsidR="00D27042" w:rsidRDefault="00D27042" w:rsidP="00273D0C">
      <w:r>
        <w:t>--------------------------------------------------------------------------------------------------</w:t>
      </w:r>
    </w:p>
    <w:p w14:paraId="6B449B0F" w14:textId="1F75F3C2" w:rsidR="00273D0C" w:rsidRPr="00D27042" w:rsidRDefault="00D27042" w:rsidP="00273D0C">
      <w:pPr>
        <w:rPr>
          <w:sz w:val="24"/>
          <w:szCs w:val="24"/>
        </w:rPr>
      </w:pPr>
      <w:r w:rsidRPr="00D27042">
        <w:rPr>
          <w:sz w:val="24"/>
          <w:szCs w:val="24"/>
        </w:rPr>
        <w:t>Riservato all’avvocato (iscritto nell’apposito elenco) nel caso sia già stato incaricato</w:t>
      </w:r>
    </w:p>
    <w:p w14:paraId="31060DE8" w14:textId="77777777" w:rsidR="00273D0C" w:rsidRDefault="00273D0C" w:rsidP="00273D0C"/>
    <w:p w14:paraId="215643F2" w14:textId="0227C191" w:rsidR="00D27042" w:rsidRDefault="00D27042" w:rsidP="00273D0C">
      <w:r>
        <w:t>cognome</w:t>
      </w:r>
      <w:r w:rsidR="008B0142">
        <w:t xml:space="preserve"> </w:t>
      </w:r>
      <w:r>
        <w:t>_______________________________nome______________________</w:t>
      </w:r>
    </w:p>
    <w:p w14:paraId="369504B5" w14:textId="5983C037" w:rsidR="00D27042" w:rsidRDefault="00D27042" w:rsidP="00273D0C">
      <w:r>
        <w:t>è firma autentica</w:t>
      </w:r>
    </w:p>
    <w:p w14:paraId="60C1E157" w14:textId="77777777" w:rsidR="00D27042" w:rsidRDefault="00D27042" w:rsidP="00273D0C"/>
    <w:p w14:paraId="45714861" w14:textId="6EAD8739" w:rsidR="00D27042" w:rsidRDefault="00D27042" w:rsidP="00273D0C">
      <w:r>
        <w:t>città ___________________ lì______________________</w:t>
      </w:r>
    </w:p>
    <w:p w14:paraId="5BEB111F" w14:textId="3DF6AC7F" w:rsidR="00D27042" w:rsidRDefault="00D27042" w:rsidP="00273D0C">
      <w:r>
        <w:tab/>
      </w:r>
      <w:r>
        <w:tab/>
      </w:r>
      <w:r>
        <w:tab/>
      </w:r>
      <w:r>
        <w:tab/>
      </w:r>
      <w:r>
        <w:tab/>
      </w:r>
      <w:r>
        <w:tab/>
      </w:r>
      <w:r>
        <w:tab/>
      </w:r>
    </w:p>
    <w:p w14:paraId="0F0D82A8" w14:textId="0A3CDF2E" w:rsidR="00273D0C" w:rsidRDefault="00D27042" w:rsidP="00273D0C">
      <w:r>
        <w:tab/>
      </w:r>
      <w:r>
        <w:tab/>
      </w:r>
      <w:r>
        <w:tab/>
      </w:r>
      <w:r>
        <w:tab/>
      </w:r>
      <w:r>
        <w:tab/>
      </w:r>
      <w:r>
        <w:tab/>
        <w:t>_____________________________</w:t>
      </w:r>
    </w:p>
    <w:p w14:paraId="094E8BDD" w14:textId="1DCC24C8" w:rsidR="00273D0C" w:rsidRDefault="00D27042" w:rsidP="001D4AA5">
      <w:r>
        <w:tab/>
      </w:r>
      <w:r>
        <w:tab/>
      </w:r>
      <w:r>
        <w:tab/>
      </w:r>
      <w:r>
        <w:tab/>
      </w:r>
      <w:r>
        <w:tab/>
      </w:r>
      <w:r>
        <w:tab/>
        <w:t xml:space="preserve">           (firma del difensore)</w:t>
      </w:r>
    </w:p>
    <w:sectPr w:rsidR="00273D0C">
      <w:headerReference w:type="even" r:id="rId10"/>
      <w:headerReference w:type="default" r:id="rId11"/>
      <w:footerReference w:type="even" r:id="rId12"/>
      <w:footerReference w:type="default" r:id="rId13"/>
      <w:footerReference w:type="first" r:id="rId14"/>
      <w:footnotePr>
        <w:numRestart w:val="eachSect"/>
      </w:footnotePr>
      <w:pgSz w:w="11907" w:h="16840"/>
      <w:pgMar w:top="1276" w:right="1701" w:bottom="1701" w:left="1701" w:header="624" w:footer="32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9ACAD" w14:textId="77777777" w:rsidR="00847E21" w:rsidRDefault="00847E21">
      <w:pPr>
        <w:spacing w:line="240" w:lineRule="auto"/>
      </w:pPr>
      <w:r>
        <w:separator/>
      </w:r>
    </w:p>
  </w:endnote>
  <w:endnote w:type="continuationSeparator" w:id="0">
    <w:p w14:paraId="0B600D9C" w14:textId="77777777" w:rsidR="00847E21" w:rsidRDefault="00847E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B95B" w14:textId="77777777" w:rsidR="00847E21" w:rsidRDefault="00847E21">
    <w:pPr>
      <w:keepNext/>
      <w:keepLines/>
      <w:ind w:left="-1418" w:right="-1418"/>
      <w:jc w:val="center"/>
      <w:rPr>
        <w:rFonts w:ascii="Times" w:hAnsi="Times"/>
        <w:smallCaps/>
        <w:snapToGrid w:val="0"/>
        <w:sz w:val="16"/>
      </w:rPr>
    </w:pPr>
    <w:r>
      <w:rPr>
        <w:rFonts w:ascii="Times" w:hAnsi="Times"/>
        <w:smallCaps/>
        <w:snapToGrid w:val="0"/>
        <w:sz w:val="16"/>
      </w:rPr>
      <w:t>Partita IVA 01342950183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F172" w14:textId="77777777" w:rsidR="00847E21" w:rsidRDefault="00847E21">
    <w:pPr>
      <w:keepNext/>
      <w:keepLines/>
      <w:ind w:left="-1418" w:right="-1418"/>
      <w:jc w:val="center"/>
      <w:rPr>
        <w:rFonts w:ascii="Times" w:hAnsi="Times"/>
        <w:smallCaps/>
        <w:snapToGrid w:val="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FC98" w14:textId="77777777" w:rsidR="00847E21" w:rsidRDefault="00847E21">
    <w:pPr>
      <w:keepNext/>
      <w:keepLines/>
      <w:ind w:left="-1418" w:right="-1418"/>
      <w:jc w:val="center"/>
      <w:rPr>
        <w:rFonts w:ascii="Times" w:hAnsi="Times"/>
        <w:smallCaps/>
        <w:snapToGrid w:val="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44A7B" w14:textId="77777777" w:rsidR="00847E21" w:rsidRDefault="00847E21">
      <w:pPr>
        <w:spacing w:line="240" w:lineRule="auto"/>
      </w:pPr>
      <w:r>
        <w:separator/>
      </w:r>
    </w:p>
  </w:footnote>
  <w:footnote w:type="continuationSeparator" w:id="0">
    <w:p w14:paraId="2B4DDDA3" w14:textId="77777777" w:rsidR="00847E21" w:rsidRDefault="00847E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3C3E" w14:textId="77777777" w:rsidR="00847E21" w:rsidRDefault="00847E21">
    <w:pPr>
      <w:pStyle w:val="Titolo2"/>
    </w:pPr>
    <w:proofErr w:type="gramStart"/>
    <w:r>
      <w:t>studio  Legale</w:t>
    </w:r>
    <w:proofErr w:type="gramEnd"/>
    <w:r>
      <w:t xml:space="preserve">  </w:t>
    </w:r>
    <w:proofErr w:type="gramStart"/>
    <w:r>
      <w:t>Associato  Buzzoni</w:t>
    </w:r>
    <w:proofErr w:type="gramEnd"/>
    <w:r>
      <w:t xml:space="preserve"> – Pistorio</w:t>
    </w:r>
  </w:p>
  <w:p w14:paraId="7C6EE545" w14:textId="77777777" w:rsidR="00847E21" w:rsidRDefault="00847E21">
    <w:pPr>
      <w:keepNext/>
      <w:keepLines/>
      <w:spacing w:line="312" w:lineRule="exact"/>
      <w:ind w:left="-1418" w:right="-1418"/>
      <w:jc w:val="center"/>
      <w:rPr>
        <w:rStyle w:val="Numeropagina"/>
      </w:rPr>
    </w:pPr>
  </w:p>
  <w:p w14:paraId="455E8499" w14:textId="77777777" w:rsidR="00847E21" w:rsidRDefault="00847E21">
    <w:pPr>
      <w:keepNext/>
      <w:keepLines/>
      <w:spacing w:line="312" w:lineRule="exact"/>
      <w:ind w:left="-1418" w:right="-1418"/>
      <w:jc w:val="center"/>
      <w:rPr>
        <w:rFonts w:ascii="Times" w:hAnsi="Times"/>
        <w:b/>
        <w:caps/>
        <w:snapToGrid w:val="0"/>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F727" w14:textId="77777777" w:rsidR="00847E21" w:rsidRDefault="00847E21">
    <w:pPr>
      <w:keepNext/>
      <w:keepLines/>
      <w:tabs>
        <w:tab w:val="right" w:pos="9214"/>
      </w:tabs>
      <w:spacing w:line="312" w:lineRule="exact"/>
      <w:jc w:val="left"/>
      <w:rPr>
        <w:rFonts w:ascii="Times" w:hAnsi="Times"/>
        <w:b/>
        <w:caps/>
        <w:snapToGrid w:val="0"/>
      </w:rPr>
    </w:pPr>
    <w:r>
      <w:rPr>
        <w:rFonts w:ascii="Times" w:hAnsi="Times"/>
        <w:b/>
        <w:caps/>
        <w:snapToGrid w:val="0"/>
      </w:rPr>
      <w:tab/>
    </w: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87B96"/>
    <w:multiLevelType w:val="hybridMultilevel"/>
    <w:tmpl w:val="DDEE7F2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5E63D66"/>
    <w:multiLevelType w:val="hybridMultilevel"/>
    <w:tmpl w:val="6C68490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37B179E"/>
    <w:multiLevelType w:val="hybridMultilevel"/>
    <w:tmpl w:val="94DA1E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36168588">
    <w:abstractNumId w:val="0"/>
  </w:num>
  <w:num w:numId="2" w16cid:durableId="458762253">
    <w:abstractNumId w:val="1"/>
  </w:num>
  <w:num w:numId="3" w16cid:durableId="2106918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0C"/>
    <w:rsid w:val="001D4AA5"/>
    <w:rsid w:val="00204935"/>
    <w:rsid w:val="00273D0C"/>
    <w:rsid w:val="002F4A92"/>
    <w:rsid w:val="005854EE"/>
    <w:rsid w:val="00847E21"/>
    <w:rsid w:val="008B0142"/>
    <w:rsid w:val="0093014B"/>
    <w:rsid w:val="00C761DF"/>
    <w:rsid w:val="00C77E1E"/>
    <w:rsid w:val="00D270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BBD6E"/>
  <w15:chartTrackingRefBased/>
  <w15:docId w15:val="{BDC5C881-484D-4EA8-80F0-05F791C3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4935"/>
    <w:pPr>
      <w:widowControl w:val="0"/>
      <w:spacing w:line="360" w:lineRule="auto"/>
      <w:jc w:val="both"/>
    </w:pPr>
    <w:rPr>
      <w:sz w:val="26"/>
    </w:rPr>
  </w:style>
  <w:style w:type="paragraph" w:styleId="Titolo1">
    <w:name w:val="heading 1"/>
    <w:basedOn w:val="Normale"/>
    <w:next w:val="Normale"/>
    <w:qFormat/>
    <w:pPr>
      <w:keepNext/>
      <w:keepLines/>
      <w:ind w:left="-624" w:right="-1418"/>
      <w:outlineLvl w:val="0"/>
    </w:pPr>
    <w:rPr>
      <w:rFonts w:ascii="Garamond" w:hAnsi="Garamond"/>
      <w:smallCaps/>
      <w:snapToGrid w:val="0"/>
      <w:sz w:val="24"/>
    </w:rPr>
  </w:style>
  <w:style w:type="paragraph" w:styleId="Titolo2">
    <w:name w:val="heading 2"/>
    <w:basedOn w:val="Normale"/>
    <w:next w:val="Normale"/>
    <w:qFormat/>
    <w:pPr>
      <w:keepNext/>
      <w:keepLines/>
      <w:spacing w:line="312" w:lineRule="exact"/>
      <w:ind w:left="-1418" w:right="-1418"/>
      <w:jc w:val="center"/>
      <w:outlineLvl w:val="1"/>
    </w:pPr>
    <w:rPr>
      <w:rFonts w:ascii="Times" w:hAnsi="Times"/>
      <w:b/>
      <w:caps/>
      <w:snapToGrid w:val="0"/>
      <w:sz w:val="24"/>
    </w:rPr>
  </w:style>
  <w:style w:type="paragraph" w:styleId="Titolo3">
    <w:name w:val="heading 3"/>
    <w:basedOn w:val="Normale"/>
    <w:next w:val="Normale"/>
    <w:qFormat/>
    <w:pPr>
      <w:keepNext/>
      <w:keepLines/>
      <w:tabs>
        <w:tab w:val="right" w:pos="567"/>
      </w:tabs>
      <w:spacing w:line="240" w:lineRule="auto"/>
      <w:ind w:right="-1418"/>
      <w:outlineLvl w:val="2"/>
    </w:pPr>
    <w:rPr>
      <w:rFonts w:ascii="Garamond" w:hAnsi="Garamond"/>
      <w:b/>
      <w:snapToGrid w:val="0"/>
      <w:sz w:val="16"/>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dirizzo">
    <w:name w:val="Indirizzo"/>
    <w:basedOn w:val="Normale"/>
    <w:autoRedefine/>
    <w:rsid w:val="00273D0C"/>
    <w:pPr>
      <w:spacing w:line="240" w:lineRule="atLeast"/>
      <w:jc w:val="center"/>
    </w:pPr>
    <w:rPr>
      <w:snapToGrid w:val="0"/>
    </w:rPr>
  </w:style>
  <w:style w:type="paragraph" w:styleId="Data">
    <w:name w:val="Date"/>
    <w:basedOn w:val="Normale"/>
    <w:next w:val="Normale"/>
    <w:semiHidden/>
    <w:pPr>
      <w:spacing w:after="280"/>
      <w:ind w:left="5387"/>
    </w:pPr>
    <w:rPr>
      <w:snapToGrid w:val="0"/>
    </w:rPr>
  </w:style>
  <w:style w:type="paragraph" w:customStyle="1" w:styleId="Oggetto">
    <w:name w:val="Oggetto"/>
    <w:basedOn w:val="Normale"/>
    <w:pPr>
      <w:spacing w:before="960" w:after="600"/>
    </w:pPr>
    <w:rPr>
      <w:b/>
      <w:snapToGrid w:val="0"/>
    </w:rPr>
  </w:style>
  <w:style w:type="paragraph" w:styleId="Firma">
    <w:name w:val="Signature"/>
    <w:basedOn w:val="Normale"/>
    <w:semiHidden/>
    <w:pPr>
      <w:ind w:left="4252"/>
    </w:pPr>
  </w:style>
  <w:style w:type="paragraph" w:customStyle="1" w:styleId="Allegato">
    <w:name w:val="Allegato"/>
    <w:basedOn w:val="Firma"/>
    <w:pPr>
      <w:ind w:left="0"/>
    </w:pPr>
    <w:rPr>
      <w:snapToGrid w:val="0"/>
    </w:rPr>
  </w:style>
  <w:style w:type="paragraph" w:styleId="Rientrocorpodeltesto">
    <w:name w:val="Body Text Indent"/>
    <w:basedOn w:val="Normale"/>
    <w:semiHidden/>
    <w:pPr>
      <w:ind w:firstLine="720"/>
    </w:pPr>
    <w:rPr>
      <w:snapToGrid w:val="0"/>
    </w:rPr>
  </w:style>
  <w:style w:type="paragraph" w:styleId="Intestazione">
    <w:name w:val="header"/>
    <w:basedOn w:val="Normale"/>
    <w:semiHidden/>
    <w:pPr>
      <w:tabs>
        <w:tab w:val="center" w:pos="4819"/>
        <w:tab w:val="right" w:pos="9638"/>
      </w:tabs>
    </w:pPr>
  </w:style>
  <w:style w:type="character" w:styleId="Numeropagina">
    <w:name w:val="page number"/>
    <w:basedOn w:val="Carpredefinitoparagrafo"/>
    <w:semiHidden/>
  </w:style>
  <w:style w:type="table" w:styleId="Grigliatabella">
    <w:name w:val="Table Grid"/>
    <w:basedOn w:val="Tabellanormale"/>
    <w:uiPriority w:val="39"/>
    <w:rsid w:val="00204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854EE"/>
    <w:rPr>
      <w:color w:val="467886" w:themeColor="hyperlink"/>
      <w:u w:val="single"/>
    </w:rPr>
  </w:style>
  <w:style w:type="character" w:styleId="Menzionenonrisolta">
    <w:name w:val="Unresolved Mention"/>
    <w:basedOn w:val="Carpredefinitoparagrafo"/>
    <w:uiPriority w:val="99"/>
    <w:semiHidden/>
    <w:unhideWhenUsed/>
    <w:rsid w:val="00585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ce.pisapia@coleurope.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ice.pisapia@milano.pecavvocati.it"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M:\lettera(senza%20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09A1B-C080-4181-B071-5F1381D7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lettera(senza intestazione)</Template>
  <TotalTime>90</TotalTime>
  <Pages>3</Pages>
  <Words>799</Words>
  <Characters>4555</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vt:lpstr>
      <vt:lpstr>@</vt:lpstr>
    </vt:vector>
  </TitlesOfParts>
  <Company>Packard Bell</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Silvia</dc:creator>
  <cp:keywords/>
  <cp:lastModifiedBy>Office</cp:lastModifiedBy>
  <cp:revision>3</cp:revision>
  <cp:lastPrinted>2026-07-03T08:28:00Z</cp:lastPrinted>
  <dcterms:created xsi:type="dcterms:W3CDTF">2026-07-03T07:28:00Z</dcterms:created>
  <dcterms:modified xsi:type="dcterms:W3CDTF">2026-07-03T09:07:00Z</dcterms:modified>
</cp:coreProperties>
</file>